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ED66" w14:textId="77777777" w:rsidR="004D1F70" w:rsidRPr="00F909C4" w:rsidRDefault="004D1F70" w:rsidP="004D1F70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02225A3" w14:textId="77777777" w:rsidR="004D1F70" w:rsidRPr="00F909C4" w:rsidRDefault="004D1F70" w:rsidP="00945AE0">
      <w:pPr>
        <w:spacing w:line="320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90AD845" w14:textId="77777777" w:rsidR="004D1F70" w:rsidRPr="00F909C4" w:rsidRDefault="004D1F70" w:rsidP="00945AE0">
      <w:pPr>
        <w:spacing w:line="320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017CB39" w14:textId="77777777" w:rsidR="004D1F70" w:rsidRPr="00F909C4" w:rsidRDefault="004D1F70" w:rsidP="00945AE0">
      <w:pPr>
        <w:spacing w:line="320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BDC22BA" w14:textId="77777777" w:rsidR="004D1F70" w:rsidRPr="00F909C4" w:rsidRDefault="004D1F70" w:rsidP="00945AE0">
      <w:pPr>
        <w:spacing w:line="320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72CE4F5" w14:textId="77777777" w:rsidR="004D1F70" w:rsidRPr="00F909C4" w:rsidRDefault="004D1F70" w:rsidP="00945AE0">
      <w:pPr>
        <w:spacing w:line="320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Gdańsk, dn. ……………</w:t>
      </w:r>
    </w:p>
    <w:p w14:paraId="30584500" w14:textId="77777777" w:rsidR="004D1F70" w:rsidRPr="00F909C4" w:rsidRDefault="004D1F7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Imię i nazwisko ……………………………</w:t>
      </w:r>
    </w:p>
    <w:p w14:paraId="455BDB1B" w14:textId="77777777" w:rsidR="004D1F70" w:rsidRPr="00F909C4" w:rsidRDefault="004D1F7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Numer PESEL ………………………….…</w:t>
      </w:r>
    </w:p>
    <w:p w14:paraId="6FF166EF" w14:textId="77777777" w:rsidR="004D1F70" w:rsidRDefault="004D1F7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 xml:space="preserve">Adres do korespondencji…………………...……… </w:t>
      </w:r>
    </w:p>
    <w:p w14:paraId="1B06CDA5" w14:textId="77777777" w:rsidR="00945AE0" w:rsidRPr="00F909C4" w:rsidRDefault="00945AE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……………………………………………………….</w:t>
      </w:r>
    </w:p>
    <w:p w14:paraId="6F0BFF4A" w14:textId="77777777" w:rsidR="004D1F70" w:rsidRPr="00F909C4" w:rsidRDefault="004D1F7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Tel: ……………………………………</w:t>
      </w:r>
    </w:p>
    <w:p w14:paraId="3A4DBD9C" w14:textId="77777777" w:rsidR="004D1F70" w:rsidRPr="00F909C4" w:rsidRDefault="004D1F7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Email: …………………………………</w:t>
      </w:r>
    </w:p>
    <w:p w14:paraId="536FC9BC" w14:textId="77777777" w:rsidR="004D1F70" w:rsidRPr="00F909C4" w:rsidRDefault="004D1F70" w:rsidP="00945AE0">
      <w:pPr>
        <w:spacing w:line="320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b/>
          <w:color w:val="000000" w:themeColor="text1"/>
          <w:sz w:val="24"/>
          <w:szCs w:val="24"/>
        </w:rPr>
        <w:t>Rektor</w:t>
      </w:r>
    </w:p>
    <w:p w14:paraId="029B16C1" w14:textId="77777777" w:rsidR="004D1F70" w:rsidRPr="00F909C4" w:rsidRDefault="004D1F70" w:rsidP="00945AE0">
      <w:pPr>
        <w:spacing w:line="320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b/>
          <w:color w:val="000000" w:themeColor="text1"/>
          <w:sz w:val="24"/>
          <w:szCs w:val="24"/>
        </w:rPr>
        <w:t>Akademii Sztuk Pięknych w Gdańsku</w:t>
      </w:r>
    </w:p>
    <w:p w14:paraId="12C49B58" w14:textId="77777777" w:rsidR="00F371DD" w:rsidRDefault="00F371DD" w:rsidP="00945AE0">
      <w:pPr>
        <w:spacing w:line="320" w:lineRule="exact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B883F69" w14:textId="77777777" w:rsidR="00945AE0" w:rsidRPr="00F909C4" w:rsidRDefault="00945AE0" w:rsidP="00945AE0">
      <w:pPr>
        <w:spacing w:line="320" w:lineRule="exact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54F571B7" w14:textId="25ADD296" w:rsidR="005F452C" w:rsidRPr="00F909C4" w:rsidRDefault="00F371DD" w:rsidP="00945AE0">
      <w:pPr>
        <w:spacing w:line="320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b/>
          <w:color w:val="000000" w:themeColor="text1"/>
          <w:sz w:val="24"/>
          <w:szCs w:val="24"/>
        </w:rPr>
        <w:t>WNIOSEK O PONOWNE ROZPATRZENIE SPRAWY</w:t>
      </w:r>
      <w:r w:rsidR="00714BC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72CEB">
        <w:rPr>
          <w:rFonts w:ascii="Times New Roman" w:hAnsi="Times New Roman"/>
          <w:b/>
          <w:color w:val="000000" w:themeColor="text1"/>
          <w:sz w:val="24"/>
          <w:szCs w:val="24"/>
        </w:rPr>
        <w:t>DLA CUDZOZIEMCÓW</w:t>
      </w:r>
    </w:p>
    <w:p w14:paraId="671859C3" w14:textId="77777777" w:rsidR="00433C1D" w:rsidRPr="00F909C4" w:rsidRDefault="00433C1D" w:rsidP="00945AE0">
      <w:pPr>
        <w:spacing w:line="320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C387757" w14:textId="67FFDF22" w:rsidR="005F452C" w:rsidRPr="00F909C4" w:rsidRDefault="005F452C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EE6891">
        <w:rPr>
          <w:rFonts w:ascii="Times New Roman" w:hAnsi="Times New Roman"/>
          <w:sz w:val="24"/>
          <w:szCs w:val="24"/>
        </w:rPr>
        <w:t xml:space="preserve">Na podstawie art. </w:t>
      </w:r>
      <w:r w:rsidR="00714BCC" w:rsidRPr="00EE6891">
        <w:rPr>
          <w:rFonts w:ascii="Times New Roman" w:hAnsi="Times New Roman"/>
          <w:sz w:val="24"/>
          <w:szCs w:val="24"/>
        </w:rPr>
        <w:t xml:space="preserve"> 323 ust. 1 pkt 6  w związku z art. 23 ust. 4 </w:t>
      </w:r>
      <w:r w:rsidRPr="00EE6891">
        <w:rPr>
          <w:rFonts w:ascii="Times New Roman" w:hAnsi="Times New Roman"/>
          <w:sz w:val="24"/>
          <w:szCs w:val="24"/>
        </w:rPr>
        <w:t xml:space="preserve">ustawy z dnia </w:t>
      </w:r>
      <w:r w:rsidR="00F2185F" w:rsidRPr="00EE6891">
        <w:rPr>
          <w:rFonts w:ascii="Times New Roman" w:hAnsi="Times New Roman"/>
          <w:sz w:val="24"/>
          <w:szCs w:val="24"/>
        </w:rPr>
        <w:t xml:space="preserve">20 lipca </w:t>
      </w:r>
      <w:r w:rsidR="002B3C45" w:rsidRPr="00EE6891">
        <w:rPr>
          <w:rFonts w:ascii="Times New Roman" w:hAnsi="Times New Roman"/>
          <w:sz w:val="24"/>
          <w:szCs w:val="24"/>
        </w:rPr>
        <w:t>2018</w:t>
      </w:r>
      <w:r w:rsidRPr="00EE6891">
        <w:rPr>
          <w:rFonts w:ascii="Times New Roman" w:hAnsi="Times New Roman"/>
          <w:sz w:val="24"/>
          <w:szCs w:val="24"/>
        </w:rPr>
        <w:t xml:space="preserve"> r. Prawo o szkolnictwie wyższym </w:t>
      </w:r>
      <w:r w:rsidR="00672CEB" w:rsidRPr="00EE6891">
        <w:rPr>
          <w:rFonts w:ascii="Times New Roman" w:hAnsi="Times New Roman"/>
          <w:sz w:val="24"/>
          <w:szCs w:val="24"/>
        </w:rPr>
        <w:t>i n</w:t>
      </w:r>
      <w:r w:rsidR="002B3C45" w:rsidRPr="00EE6891">
        <w:rPr>
          <w:rFonts w:ascii="Times New Roman" w:hAnsi="Times New Roman"/>
          <w:sz w:val="24"/>
          <w:szCs w:val="24"/>
        </w:rPr>
        <w:t xml:space="preserve">auce </w:t>
      </w:r>
      <w:r w:rsidRPr="00EE6891">
        <w:rPr>
          <w:rFonts w:ascii="Times New Roman" w:hAnsi="Times New Roman"/>
          <w:sz w:val="24"/>
          <w:szCs w:val="24"/>
        </w:rPr>
        <w:t>(tekst jedn. Dz. U z 20</w:t>
      </w:r>
      <w:r w:rsidR="009C541E" w:rsidRPr="00EE6891">
        <w:rPr>
          <w:rFonts w:ascii="Times New Roman" w:hAnsi="Times New Roman"/>
          <w:sz w:val="24"/>
          <w:szCs w:val="24"/>
        </w:rPr>
        <w:t>2</w:t>
      </w:r>
      <w:r w:rsidR="006A374E" w:rsidRPr="00EE6891">
        <w:rPr>
          <w:rFonts w:ascii="Times New Roman" w:hAnsi="Times New Roman"/>
          <w:sz w:val="24"/>
          <w:szCs w:val="24"/>
        </w:rPr>
        <w:t>4</w:t>
      </w:r>
      <w:r w:rsidR="002F6574" w:rsidRPr="00EE6891">
        <w:rPr>
          <w:rFonts w:ascii="Times New Roman" w:hAnsi="Times New Roman"/>
          <w:sz w:val="24"/>
          <w:szCs w:val="24"/>
        </w:rPr>
        <w:t xml:space="preserve"> </w:t>
      </w:r>
      <w:r w:rsidRPr="00EE6891">
        <w:rPr>
          <w:rFonts w:ascii="Times New Roman" w:hAnsi="Times New Roman"/>
          <w:sz w:val="24"/>
          <w:szCs w:val="24"/>
        </w:rPr>
        <w:t xml:space="preserve">r., poz. </w:t>
      </w:r>
      <w:bookmarkStart w:id="1" w:name="_Hlk418674518"/>
      <w:r w:rsidR="006A374E" w:rsidRPr="00EE6891">
        <w:rPr>
          <w:rFonts w:ascii="Times New Roman" w:hAnsi="Times New Roman"/>
          <w:sz w:val="24"/>
          <w:szCs w:val="24"/>
        </w:rPr>
        <w:t>1571</w:t>
      </w:r>
      <w:r w:rsidR="00945AE0" w:rsidRPr="00EE6891">
        <w:rPr>
          <w:rFonts w:ascii="Times New Roman" w:hAnsi="Times New Roman"/>
          <w:sz w:val="24"/>
          <w:szCs w:val="24"/>
        </w:rPr>
        <w:t xml:space="preserve"> </w:t>
      </w:r>
      <w:r w:rsidR="00F2185F" w:rsidRPr="00EE6891">
        <w:rPr>
          <w:rFonts w:ascii="Times New Roman" w:hAnsi="Times New Roman"/>
          <w:sz w:val="24"/>
          <w:szCs w:val="24"/>
        </w:rPr>
        <w:t>z późn.zm.</w:t>
      </w:r>
      <w:r w:rsidR="00F371DD" w:rsidRPr="00EE6891">
        <w:rPr>
          <w:rFonts w:ascii="Times New Roman" w:hAnsi="Times New Roman"/>
          <w:sz w:val="24"/>
          <w:szCs w:val="24"/>
        </w:rPr>
        <w:t>) oraz</w:t>
      </w:r>
      <w:r w:rsidRPr="00EE6891">
        <w:rPr>
          <w:rFonts w:ascii="Times New Roman" w:hAnsi="Times New Roman"/>
          <w:sz w:val="24"/>
          <w:szCs w:val="24"/>
        </w:rPr>
        <w:t xml:space="preserve"> </w:t>
      </w:r>
      <w:bookmarkEnd w:id="1"/>
      <w:r w:rsidR="00F03E49" w:rsidRPr="00F909C4">
        <w:rPr>
          <w:rFonts w:ascii="Times New Roman" w:hAnsi="Times New Roman"/>
          <w:color w:val="000000" w:themeColor="text1"/>
          <w:sz w:val="24"/>
          <w:szCs w:val="24"/>
        </w:rPr>
        <w:t xml:space="preserve">na podstawie </w:t>
      </w:r>
      <w:r w:rsidR="00AF4081" w:rsidRPr="00F909C4">
        <w:rPr>
          <w:rFonts w:ascii="Times New Roman" w:hAnsi="Times New Roman"/>
          <w:color w:val="000000" w:themeColor="text1"/>
          <w:sz w:val="24"/>
          <w:szCs w:val="24"/>
        </w:rPr>
        <w:t xml:space="preserve">Uchwały Senatu nr </w:t>
      </w:r>
      <w:r w:rsidR="006A374E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 18/</w:t>
      </w:r>
      <w:r w:rsidR="004054C8">
        <w:rPr>
          <w:rStyle w:val="Normalny1"/>
          <w:rFonts w:ascii="Times New Roman" w:hAnsi="Times New Roman"/>
          <w:color w:val="000000" w:themeColor="text1"/>
          <w:sz w:val="24"/>
          <w:szCs w:val="24"/>
        </w:rPr>
        <w:t>2025</w:t>
      </w:r>
      <w:r w:rsidR="006A374E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 z dnia </w:t>
      </w:r>
      <w:r w:rsidR="004054C8">
        <w:rPr>
          <w:rStyle w:val="Normalny1"/>
          <w:rFonts w:ascii="Times New Roman" w:hAnsi="Times New Roman"/>
          <w:color w:val="000000" w:themeColor="text1"/>
          <w:sz w:val="24"/>
          <w:szCs w:val="24"/>
        </w:rPr>
        <w:t>27.05.2025</w:t>
      </w:r>
      <w:r w:rsidR="00945AE0" w:rsidRPr="00945AE0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45AE0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r. </w:t>
      </w:r>
      <w:r w:rsidR="00945AE0" w:rsidRPr="00945AE0">
        <w:rPr>
          <w:rStyle w:val="Normalny1"/>
          <w:rFonts w:ascii="Times New Roman" w:hAnsi="Times New Roman"/>
          <w:color w:val="000000" w:themeColor="text1"/>
          <w:sz w:val="24"/>
          <w:szCs w:val="24"/>
        </w:rPr>
        <w:t>w sprawie warunków i trybu rekrutacji na studia w Akademii Sztuk Pięknych w</w:t>
      </w:r>
      <w:r w:rsidR="004054C8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 Gdańsku w roku akademickim 2026/2027</w:t>
      </w:r>
      <w:r w:rsidR="00945AE0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371DD" w:rsidRPr="00F909C4">
        <w:rPr>
          <w:rFonts w:ascii="Times New Roman" w:hAnsi="Times New Roman"/>
          <w:color w:val="000000" w:themeColor="text1"/>
          <w:sz w:val="24"/>
          <w:szCs w:val="24"/>
        </w:rPr>
        <w:t>wnoszę wniosek o ponowne rozpatrzenie sprawy dotyczącej decyzji Rektora</w:t>
      </w:r>
      <w:r w:rsidRPr="00F909C4">
        <w:rPr>
          <w:rFonts w:ascii="Times New Roman" w:hAnsi="Times New Roman"/>
          <w:color w:val="000000" w:themeColor="text1"/>
          <w:sz w:val="24"/>
          <w:szCs w:val="24"/>
        </w:rPr>
        <w:t xml:space="preserve"> z dnia </w:t>
      </w:r>
      <w:r w:rsidR="00C0286B">
        <w:rPr>
          <w:rFonts w:ascii="Times New Roman" w:hAnsi="Times New Roman"/>
          <w:color w:val="000000" w:themeColor="text1"/>
          <w:sz w:val="24"/>
          <w:szCs w:val="24"/>
        </w:rPr>
        <w:t>…….…</w:t>
      </w:r>
      <w:r w:rsidRPr="00F909C4">
        <w:rPr>
          <w:rFonts w:ascii="Times New Roman" w:hAnsi="Times New Roman"/>
          <w:color w:val="000000" w:themeColor="text1"/>
          <w:sz w:val="24"/>
          <w:szCs w:val="24"/>
        </w:rPr>
        <w:t>………</w:t>
      </w:r>
      <w:r w:rsidR="00034279" w:rsidRPr="00F909C4">
        <w:rPr>
          <w:rFonts w:ascii="Times New Roman" w:hAnsi="Times New Roman"/>
          <w:color w:val="000000" w:themeColor="text1"/>
          <w:sz w:val="24"/>
          <w:szCs w:val="24"/>
        </w:rPr>
        <w:t>….</w:t>
      </w:r>
      <w:r w:rsidR="00C0286B">
        <w:rPr>
          <w:rFonts w:ascii="Times New Roman" w:hAnsi="Times New Roman"/>
          <w:color w:val="000000" w:themeColor="text1"/>
          <w:sz w:val="24"/>
          <w:szCs w:val="24"/>
        </w:rPr>
        <w:t xml:space="preserve">.…. </w:t>
      </w:r>
      <w:r w:rsidR="00F371DD" w:rsidRPr="00F909C4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C0286B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F909C4">
        <w:rPr>
          <w:rFonts w:ascii="Times New Roman" w:hAnsi="Times New Roman"/>
          <w:color w:val="000000" w:themeColor="text1"/>
          <w:sz w:val="24"/>
          <w:szCs w:val="24"/>
        </w:rPr>
        <w:t>……………..…</w:t>
      </w:r>
      <w:r w:rsidR="00347294" w:rsidRPr="00F909C4">
        <w:rPr>
          <w:rFonts w:ascii="Times New Roman" w:hAnsi="Times New Roman"/>
          <w:color w:val="000000" w:themeColor="text1"/>
          <w:sz w:val="24"/>
          <w:szCs w:val="24"/>
        </w:rPr>
        <w:t>………………………</w:t>
      </w:r>
      <w:r w:rsidRPr="00F909C4">
        <w:rPr>
          <w:rFonts w:ascii="Times New Roman" w:hAnsi="Times New Roman"/>
          <w:color w:val="000000" w:themeColor="text1"/>
          <w:sz w:val="24"/>
          <w:szCs w:val="24"/>
        </w:rPr>
        <w:t xml:space="preserve"> odmawiającej </w:t>
      </w:r>
      <w:r w:rsidR="00F371DD" w:rsidRPr="00F909C4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C0286B">
        <w:rPr>
          <w:rFonts w:ascii="Times New Roman" w:hAnsi="Times New Roman"/>
          <w:color w:val="000000" w:themeColor="text1"/>
          <w:sz w:val="24"/>
          <w:szCs w:val="24"/>
        </w:rPr>
        <w:t xml:space="preserve">rzyjęcia mnie na 1 rok studiów                </w:t>
      </w:r>
      <w:r w:rsidRPr="00F909C4">
        <w:rPr>
          <w:rFonts w:ascii="Times New Roman" w:hAnsi="Times New Roman"/>
          <w:color w:val="000000" w:themeColor="text1"/>
          <w:sz w:val="24"/>
          <w:szCs w:val="24"/>
        </w:rPr>
        <w:t>I stopnia / II stopnia /jednolitych magisterskich* prowadzonych na:</w:t>
      </w:r>
    </w:p>
    <w:p w14:paraId="0D4714DB" w14:textId="77777777" w:rsidR="005F452C" w:rsidRPr="00F909C4" w:rsidRDefault="005F452C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Wydziale ……………………………………………………………….…..………</w:t>
      </w:r>
    </w:p>
    <w:p w14:paraId="7AF7DDA3" w14:textId="77777777" w:rsidR="005F452C" w:rsidRPr="00F909C4" w:rsidRDefault="005F452C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Kierunek ……………………………………………………………………………</w:t>
      </w:r>
    </w:p>
    <w:p w14:paraId="11FEAC61" w14:textId="77777777" w:rsidR="005F452C" w:rsidRPr="00F909C4" w:rsidRDefault="00B879D7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945AE0">
        <w:rPr>
          <w:rFonts w:ascii="Times New Roman" w:hAnsi="Times New Roman"/>
          <w:color w:val="000000" w:themeColor="text1"/>
          <w:sz w:val="24"/>
          <w:szCs w:val="24"/>
        </w:rPr>
        <w:t>trybie</w:t>
      </w:r>
      <w:r w:rsidR="005F452C" w:rsidRPr="00F909C4">
        <w:rPr>
          <w:rFonts w:ascii="Times New Roman" w:hAnsi="Times New Roman"/>
          <w:color w:val="000000" w:themeColor="text1"/>
          <w:sz w:val="24"/>
          <w:szCs w:val="24"/>
        </w:rPr>
        <w:t xml:space="preserve"> stacjonarnym/niestacjonarnym* w roku akademickim </w:t>
      </w:r>
      <w:r w:rsidR="004054C8">
        <w:rPr>
          <w:rFonts w:ascii="Times New Roman" w:hAnsi="Times New Roman"/>
          <w:color w:val="000000" w:themeColor="text1"/>
          <w:sz w:val="24"/>
          <w:szCs w:val="24"/>
        </w:rPr>
        <w:t>2026/2027</w:t>
      </w:r>
      <w:r w:rsidR="005F452C" w:rsidRPr="00F909C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227C9F2" w14:textId="77777777" w:rsidR="005F452C" w:rsidRPr="00F909C4" w:rsidRDefault="005F452C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371DD" w:rsidRPr="00F909C4">
        <w:rPr>
          <w:rFonts w:ascii="Times New Roman" w:hAnsi="Times New Roman"/>
          <w:color w:val="000000" w:themeColor="text1"/>
          <w:sz w:val="24"/>
          <w:szCs w:val="24"/>
        </w:rPr>
        <w:t>wniosku</w:t>
      </w:r>
      <w:r w:rsidRPr="00F909C4">
        <w:rPr>
          <w:rFonts w:ascii="Times New Roman" w:hAnsi="Times New Roman"/>
          <w:color w:val="000000" w:themeColor="text1"/>
          <w:sz w:val="24"/>
          <w:szCs w:val="24"/>
        </w:rPr>
        <w:t xml:space="preserve"> załączam:</w:t>
      </w:r>
    </w:p>
    <w:p w14:paraId="7B7B3867" w14:textId="77777777" w:rsidR="005F452C" w:rsidRPr="00F909C4" w:rsidRDefault="005F452C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1. uzasadnienie **</w:t>
      </w:r>
    </w:p>
    <w:p w14:paraId="412FD269" w14:textId="77777777" w:rsidR="003B1FE8" w:rsidRDefault="005F452C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2. kserokopię decyzji o nieprzyjęciu na studia.</w:t>
      </w:r>
    </w:p>
    <w:p w14:paraId="62A7DDE2" w14:textId="77777777" w:rsidR="00945AE0" w:rsidRDefault="00945AE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5CF81BD7" w14:textId="77777777" w:rsidR="00945AE0" w:rsidRDefault="00945AE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3550E0CC" w14:textId="77777777" w:rsidR="00945AE0" w:rsidRPr="00F909C4" w:rsidRDefault="00945AE0" w:rsidP="00945AE0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7ACCB5D7" w14:textId="77777777" w:rsidR="005F452C" w:rsidRPr="00F909C4" w:rsidRDefault="005F452C" w:rsidP="00945AE0">
      <w:pPr>
        <w:spacing w:line="320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909C4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</w:t>
      </w:r>
    </w:p>
    <w:p w14:paraId="1A69011A" w14:textId="77777777" w:rsidR="005F452C" w:rsidRDefault="005F452C" w:rsidP="00945AE0">
      <w:pPr>
        <w:spacing w:line="320" w:lineRule="exact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F909C4">
        <w:rPr>
          <w:rFonts w:ascii="Times New Roman" w:hAnsi="Times New Roman"/>
          <w:color w:val="000000" w:themeColor="text1"/>
          <w:sz w:val="20"/>
          <w:szCs w:val="20"/>
        </w:rPr>
        <w:t>Data i czytelny podpis kandydata</w:t>
      </w:r>
    </w:p>
    <w:p w14:paraId="495C0FFF" w14:textId="77777777" w:rsidR="00945AE0" w:rsidRPr="00F909C4" w:rsidRDefault="00945AE0" w:rsidP="00945AE0">
      <w:pPr>
        <w:spacing w:line="320" w:lineRule="exact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6BDE8366" w14:textId="77777777" w:rsidR="00F371DD" w:rsidRPr="00F909C4" w:rsidRDefault="00F371DD" w:rsidP="005F452C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263D11F" w14:textId="77777777" w:rsidR="005F452C" w:rsidRPr="00F909C4" w:rsidRDefault="00E37973" w:rsidP="005F452C">
      <w:pPr>
        <w:rPr>
          <w:rFonts w:ascii="Times New Roman" w:hAnsi="Times New Roman"/>
          <w:color w:val="000000" w:themeColor="text1"/>
          <w:sz w:val="18"/>
          <w:szCs w:val="24"/>
        </w:rPr>
      </w:pPr>
      <w:r w:rsidRPr="00F909C4">
        <w:rPr>
          <w:rFonts w:ascii="Times New Roman" w:hAnsi="Times New Roman"/>
          <w:color w:val="000000" w:themeColor="text1"/>
          <w:sz w:val="18"/>
          <w:szCs w:val="24"/>
        </w:rPr>
        <w:t xml:space="preserve">* </w:t>
      </w:r>
      <w:r w:rsidR="005F452C" w:rsidRPr="00F909C4">
        <w:rPr>
          <w:rFonts w:ascii="Times New Roman" w:hAnsi="Times New Roman"/>
          <w:color w:val="000000" w:themeColor="text1"/>
          <w:sz w:val="18"/>
          <w:szCs w:val="24"/>
        </w:rPr>
        <w:t>Niepotrzebne skreślić.</w:t>
      </w:r>
    </w:p>
    <w:p w14:paraId="5A5A6FD9" w14:textId="77777777" w:rsidR="00BD5884" w:rsidRPr="00F909C4" w:rsidRDefault="005F452C" w:rsidP="005F452C">
      <w:pPr>
        <w:rPr>
          <w:rFonts w:ascii="Times New Roman" w:hAnsi="Times New Roman"/>
          <w:b/>
          <w:bCs/>
          <w:color w:val="000000" w:themeColor="text1"/>
          <w:sz w:val="18"/>
          <w:szCs w:val="20"/>
        </w:rPr>
      </w:pPr>
      <w:r w:rsidRPr="00F909C4">
        <w:rPr>
          <w:rFonts w:ascii="Times New Roman" w:hAnsi="Times New Roman"/>
          <w:color w:val="000000" w:themeColor="text1"/>
          <w:sz w:val="18"/>
          <w:szCs w:val="24"/>
        </w:rPr>
        <w:t xml:space="preserve">** </w:t>
      </w:r>
      <w:r w:rsidR="00BD5884" w:rsidRPr="00F909C4">
        <w:rPr>
          <w:rFonts w:ascii="Times New Roman" w:hAnsi="Times New Roman"/>
          <w:color w:val="000000" w:themeColor="text1"/>
          <w:sz w:val="18"/>
          <w:szCs w:val="20"/>
        </w:rPr>
        <w:t>Na podstawie art. 70 ustawy Prawo o szkolnictwie wyższym i nauce z d</w:t>
      </w:r>
      <w:r w:rsidR="009C541E" w:rsidRPr="00F909C4">
        <w:rPr>
          <w:rFonts w:ascii="Times New Roman" w:hAnsi="Times New Roman"/>
          <w:color w:val="000000" w:themeColor="text1"/>
          <w:sz w:val="18"/>
          <w:szCs w:val="20"/>
        </w:rPr>
        <w:t>nia 20 lipca 2018 roku (Dz. U. z 20</w:t>
      </w:r>
      <w:r w:rsidR="006A374E">
        <w:rPr>
          <w:rFonts w:ascii="Times New Roman" w:hAnsi="Times New Roman"/>
          <w:color w:val="000000" w:themeColor="text1"/>
          <w:sz w:val="18"/>
          <w:szCs w:val="20"/>
        </w:rPr>
        <w:t>24</w:t>
      </w:r>
      <w:r w:rsidR="009C541E" w:rsidRPr="00F909C4">
        <w:rPr>
          <w:rFonts w:ascii="Times New Roman" w:hAnsi="Times New Roman"/>
          <w:color w:val="000000" w:themeColor="text1"/>
          <w:sz w:val="18"/>
          <w:szCs w:val="20"/>
        </w:rPr>
        <w:t xml:space="preserve"> r. poz.</w:t>
      </w:r>
      <w:r w:rsidR="006A374E">
        <w:rPr>
          <w:rFonts w:ascii="Times New Roman" w:hAnsi="Times New Roman"/>
          <w:color w:val="000000" w:themeColor="text1"/>
          <w:sz w:val="18"/>
          <w:szCs w:val="20"/>
        </w:rPr>
        <w:t>1571</w:t>
      </w:r>
      <w:r w:rsidR="00945AE0">
        <w:rPr>
          <w:rFonts w:ascii="Times New Roman" w:hAnsi="Times New Roman"/>
          <w:color w:val="000000" w:themeColor="text1"/>
          <w:sz w:val="18"/>
          <w:szCs w:val="20"/>
        </w:rPr>
        <w:t xml:space="preserve"> </w:t>
      </w:r>
      <w:r w:rsidR="00F2185F" w:rsidRPr="00F909C4">
        <w:rPr>
          <w:rFonts w:ascii="Times New Roman" w:hAnsi="Times New Roman"/>
          <w:color w:val="000000" w:themeColor="text1"/>
          <w:sz w:val="18"/>
          <w:szCs w:val="20"/>
        </w:rPr>
        <w:t>z późn.zm.</w:t>
      </w:r>
      <w:r w:rsidR="00BD5884" w:rsidRPr="00F909C4">
        <w:rPr>
          <w:rFonts w:ascii="Times New Roman" w:hAnsi="Times New Roman"/>
          <w:color w:val="000000" w:themeColor="text1"/>
          <w:sz w:val="18"/>
          <w:szCs w:val="20"/>
        </w:rPr>
        <w:t xml:space="preserve">) </w:t>
      </w:r>
      <w:r w:rsidR="00BD5884" w:rsidRPr="00F909C4">
        <w:rPr>
          <w:rFonts w:ascii="Times New Roman" w:hAnsi="Times New Roman"/>
          <w:color w:val="000000" w:themeColor="text1"/>
          <w:sz w:val="18"/>
          <w:szCs w:val="20"/>
          <w:u w:val="single"/>
        </w:rPr>
        <w:t>Uczelnia ustala warunki, tryb oraz termin rozpoczęcia i zakończenia rekrutacji oraz sposób jej przeprowadzenia. Uczelnia ustala również, jakie wyniki stanowią podstawę przyjęcia na studia</w:t>
      </w:r>
      <w:r w:rsidR="00BB4BDE" w:rsidRPr="00F909C4">
        <w:rPr>
          <w:rFonts w:ascii="Times New Roman" w:hAnsi="Times New Roman"/>
          <w:color w:val="000000" w:themeColor="text1"/>
          <w:sz w:val="18"/>
          <w:szCs w:val="20"/>
          <w:u w:val="single"/>
        </w:rPr>
        <w:t xml:space="preserve">. </w:t>
      </w:r>
      <w:r w:rsidR="00C0286B">
        <w:rPr>
          <w:rFonts w:ascii="Times New Roman" w:hAnsi="Times New Roman"/>
          <w:color w:val="000000" w:themeColor="text1"/>
          <w:sz w:val="18"/>
          <w:szCs w:val="20"/>
          <w:u w:val="single"/>
        </w:rPr>
        <w:t xml:space="preserve">          </w:t>
      </w:r>
    </w:p>
    <w:sectPr w:rsidR="00BD5884" w:rsidRPr="00F909C4" w:rsidSect="004D1F7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0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C049DE" w16cex:dateUtc="2026-03-10T14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C871B9" w16cid:durableId="7DC049D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DCDF9" w14:textId="77777777" w:rsidR="00F809A9" w:rsidRDefault="00F809A9" w:rsidP="002566A2">
      <w:r>
        <w:separator/>
      </w:r>
    </w:p>
  </w:endnote>
  <w:endnote w:type="continuationSeparator" w:id="0">
    <w:p w14:paraId="6D771E84" w14:textId="77777777" w:rsidR="00F809A9" w:rsidRDefault="00F809A9" w:rsidP="0025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C5E2A" w14:textId="77777777" w:rsidR="00986461" w:rsidRPr="00986461" w:rsidRDefault="00120C8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7198B0D" wp14:editId="79F82EB6">
          <wp:simplePos x="0" y="0"/>
          <wp:positionH relativeFrom="column">
            <wp:posOffset>-1259043</wp:posOffset>
          </wp:positionH>
          <wp:positionV relativeFrom="paragraph">
            <wp:posOffset>-642620</wp:posOffset>
          </wp:positionV>
          <wp:extent cx="7560000" cy="1261523"/>
          <wp:effectExtent l="0" t="0" r="3175" b="0"/>
          <wp:wrapNone/>
          <wp:docPr id="4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15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B790F" w14:textId="77777777" w:rsidR="002566A2" w:rsidRDefault="00120C82" w:rsidP="00120C82">
    <w:pPr>
      <w:pStyle w:val="Stopka"/>
      <w:tabs>
        <w:tab w:val="clear" w:pos="4536"/>
        <w:tab w:val="clear" w:pos="9072"/>
        <w:tab w:val="left" w:pos="2562"/>
      </w:tabs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4FD7738" wp14:editId="4AD37416">
          <wp:simplePos x="0" y="0"/>
          <wp:positionH relativeFrom="column">
            <wp:posOffset>-1258408</wp:posOffset>
          </wp:positionH>
          <wp:positionV relativeFrom="paragraph">
            <wp:posOffset>-473075</wp:posOffset>
          </wp:positionV>
          <wp:extent cx="7560000" cy="1261523"/>
          <wp:effectExtent l="0" t="0" r="3175" b="0"/>
          <wp:wrapNone/>
          <wp:docPr id="3" name="Obraz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15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7B2014E1" w14:textId="77777777" w:rsidR="002566A2" w:rsidRDefault="002566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ECB60" w14:textId="77777777" w:rsidR="00F809A9" w:rsidRDefault="00F809A9" w:rsidP="002566A2">
      <w:r>
        <w:separator/>
      </w:r>
    </w:p>
  </w:footnote>
  <w:footnote w:type="continuationSeparator" w:id="0">
    <w:p w14:paraId="2F5E8D48" w14:textId="77777777" w:rsidR="00F809A9" w:rsidRDefault="00F809A9" w:rsidP="00256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DB1CF" w14:textId="77777777" w:rsidR="00986461" w:rsidRDefault="00986461">
    <w:pPr>
      <w:pStyle w:val="Nagwek"/>
    </w:pPr>
  </w:p>
  <w:p w14:paraId="472B22F9" w14:textId="77777777" w:rsidR="00986461" w:rsidRDefault="009864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F2286" w14:textId="77777777" w:rsidR="00986461" w:rsidRPr="0092460F" w:rsidRDefault="00120C82">
    <w:pPr>
      <w:pStyle w:val="Nagwek"/>
      <w:rPr>
        <w:b/>
      </w:rPr>
    </w:pPr>
    <w:r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4124F6C6" wp14:editId="421BF11B">
          <wp:simplePos x="0" y="0"/>
          <wp:positionH relativeFrom="page">
            <wp:align>right</wp:align>
          </wp:positionH>
          <wp:positionV relativeFrom="paragraph">
            <wp:posOffset>24765</wp:posOffset>
          </wp:positionV>
          <wp:extent cx="7560000" cy="1800000"/>
          <wp:effectExtent l="0" t="0" r="3175" b="0"/>
          <wp:wrapNone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E93"/>
    <w:multiLevelType w:val="hybridMultilevel"/>
    <w:tmpl w:val="A62C643E"/>
    <w:lvl w:ilvl="0" w:tplc="F2066E36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5CF"/>
    <w:multiLevelType w:val="hybridMultilevel"/>
    <w:tmpl w:val="D8E42F4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7101E3"/>
    <w:multiLevelType w:val="hybridMultilevel"/>
    <w:tmpl w:val="035C2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20A0"/>
    <w:multiLevelType w:val="hybridMultilevel"/>
    <w:tmpl w:val="E7DC85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44ACA"/>
    <w:multiLevelType w:val="hybridMultilevel"/>
    <w:tmpl w:val="6414ACFE"/>
    <w:lvl w:ilvl="0" w:tplc="3258B116">
      <w:start w:val="3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72A66"/>
    <w:multiLevelType w:val="hybridMultilevel"/>
    <w:tmpl w:val="AC54BC62"/>
    <w:lvl w:ilvl="0" w:tplc="1E2A7570">
      <w:start w:val="1"/>
      <w:numFmt w:val="decimal"/>
      <w:lvlText w:val="%1."/>
      <w:lvlJc w:val="center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00F7DB4"/>
    <w:multiLevelType w:val="hybridMultilevel"/>
    <w:tmpl w:val="62E8D87A"/>
    <w:lvl w:ilvl="0" w:tplc="1E2A7570">
      <w:start w:val="1"/>
      <w:numFmt w:val="decimal"/>
      <w:lvlText w:val="%1."/>
      <w:lvlJc w:val="center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72E313E"/>
    <w:multiLevelType w:val="hybridMultilevel"/>
    <w:tmpl w:val="236AF104"/>
    <w:lvl w:ilvl="0" w:tplc="E28840C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82F83"/>
    <w:multiLevelType w:val="hybridMultilevel"/>
    <w:tmpl w:val="4D46EE74"/>
    <w:lvl w:ilvl="0" w:tplc="521EA4E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37"/>
    <w:multiLevelType w:val="hybridMultilevel"/>
    <w:tmpl w:val="56F0D00E"/>
    <w:lvl w:ilvl="0" w:tplc="1E2A757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07929"/>
    <w:multiLevelType w:val="hybridMultilevel"/>
    <w:tmpl w:val="2E9C9D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FCB42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0F692E"/>
    <w:multiLevelType w:val="hybridMultilevel"/>
    <w:tmpl w:val="8E84C546"/>
    <w:lvl w:ilvl="0" w:tplc="C652D0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52265"/>
    <w:multiLevelType w:val="hybridMultilevel"/>
    <w:tmpl w:val="561A9FCE"/>
    <w:lvl w:ilvl="0" w:tplc="3D4E23F2">
      <w:start w:val="1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72802A6"/>
    <w:multiLevelType w:val="hybridMultilevel"/>
    <w:tmpl w:val="7574455C"/>
    <w:lvl w:ilvl="0" w:tplc="6CE87994">
      <w:start w:val="1"/>
      <w:numFmt w:val="lowerLetter"/>
      <w:lvlText w:val="%1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A636970"/>
    <w:multiLevelType w:val="hybridMultilevel"/>
    <w:tmpl w:val="8D604788"/>
    <w:lvl w:ilvl="0" w:tplc="1CE0017E">
      <w:start w:val="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82D10"/>
    <w:multiLevelType w:val="hybridMultilevel"/>
    <w:tmpl w:val="DF426D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1F3E17"/>
    <w:multiLevelType w:val="hybridMultilevel"/>
    <w:tmpl w:val="02A4C408"/>
    <w:lvl w:ilvl="0" w:tplc="14D44A2A">
      <w:start w:val="1"/>
      <w:numFmt w:val="lowerLetter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B595A"/>
    <w:multiLevelType w:val="hybridMultilevel"/>
    <w:tmpl w:val="162CDB4C"/>
    <w:lvl w:ilvl="0" w:tplc="E08E45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F5DB8"/>
    <w:multiLevelType w:val="hybridMultilevel"/>
    <w:tmpl w:val="6BF615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5A2005"/>
    <w:multiLevelType w:val="hybridMultilevel"/>
    <w:tmpl w:val="C40A2D70"/>
    <w:lvl w:ilvl="0" w:tplc="E08E458C">
      <w:start w:val="1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9C8418B"/>
    <w:multiLevelType w:val="hybridMultilevel"/>
    <w:tmpl w:val="62E8D87A"/>
    <w:lvl w:ilvl="0" w:tplc="1E2A7570">
      <w:start w:val="1"/>
      <w:numFmt w:val="decimal"/>
      <w:lvlText w:val="%1."/>
      <w:lvlJc w:val="center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E97003"/>
    <w:multiLevelType w:val="hybridMultilevel"/>
    <w:tmpl w:val="10F4E07C"/>
    <w:lvl w:ilvl="0" w:tplc="A4D4D32E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FE7C5B"/>
    <w:multiLevelType w:val="hybridMultilevel"/>
    <w:tmpl w:val="FA261C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4"/>
  </w:num>
  <w:num w:numId="9">
    <w:abstractNumId w:val="4"/>
  </w:num>
  <w:num w:numId="10">
    <w:abstractNumId w:val="16"/>
  </w:num>
  <w:num w:numId="11">
    <w:abstractNumId w:val="19"/>
  </w:num>
  <w:num w:numId="12">
    <w:abstractNumId w:val="12"/>
  </w:num>
  <w:num w:numId="13">
    <w:abstractNumId w:val="9"/>
  </w:num>
  <w:num w:numId="14">
    <w:abstractNumId w:val="20"/>
  </w:num>
  <w:num w:numId="15">
    <w:abstractNumId w:val="6"/>
  </w:num>
  <w:num w:numId="16">
    <w:abstractNumId w:val="5"/>
  </w:num>
  <w:num w:numId="17">
    <w:abstractNumId w:val="7"/>
  </w:num>
  <w:num w:numId="18">
    <w:abstractNumId w:val="13"/>
  </w:num>
  <w:num w:numId="19">
    <w:abstractNumId w:val="2"/>
  </w:num>
  <w:num w:numId="20">
    <w:abstractNumId w:val="21"/>
  </w:num>
  <w:num w:numId="21">
    <w:abstractNumId w:val="11"/>
  </w:num>
  <w:num w:numId="22">
    <w:abstractNumId w:val="2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D8"/>
    <w:rsid w:val="00034279"/>
    <w:rsid w:val="00075C7E"/>
    <w:rsid w:val="000A074B"/>
    <w:rsid w:val="00114557"/>
    <w:rsid w:val="00120C82"/>
    <w:rsid w:val="001562E2"/>
    <w:rsid w:val="00156CF2"/>
    <w:rsid w:val="00183E32"/>
    <w:rsid w:val="001C512A"/>
    <w:rsid w:val="001C6C43"/>
    <w:rsid w:val="001F43CE"/>
    <w:rsid w:val="00204807"/>
    <w:rsid w:val="00232BC0"/>
    <w:rsid w:val="00234F8F"/>
    <w:rsid w:val="002373F0"/>
    <w:rsid w:val="002440C6"/>
    <w:rsid w:val="002566A2"/>
    <w:rsid w:val="002646E3"/>
    <w:rsid w:val="002A55E3"/>
    <w:rsid w:val="002B06C1"/>
    <w:rsid w:val="002B3C45"/>
    <w:rsid w:val="002C4A94"/>
    <w:rsid w:val="002F0363"/>
    <w:rsid w:val="002F2AAE"/>
    <w:rsid w:val="002F6574"/>
    <w:rsid w:val="003329DA"/>
    <w:rsid w:val="0034664E"/>
    <w:rsid w:val="00347294"/>
    <w:rsid w:val="00380D9E"/>
    <w:rsid w:val="00387EE2"/>
    <w:rsid w:val="00395098"/>
    <w:rsid w:val="003B1FE8"/>
    <w:rsid w:val="003B3D34"/>
    <w:rsid w:val="003B3D8D"/>
    <w:rsid w:val="003C3802"/>
    <w:rsid w:val="003F0499"/>
    <w:rsid w:val="004054C8"/>
    <w:rsid w:val="00416B6F"/>
    <w:rsid w:val="00427772"/>
    <w:rsid w:val="00433C1D"/>
    <w:rsid w:val="0048432A"/>
    <w:rsid w:val="0049076D"/>
    <w:rsid w:val="004A58CC"/>
    <w:rsid w:val="004B0E0E"/>
    <w:rsid w:val="004C7654"/>
    <w:rsid w:val="004D1F70"/>
    <w:rsid w:val="004D3BDF"/>
    <w:rsid w:val="00594B23"/>
    <w:rsid w:val="005A73C2"/>
    <w:rsid w:val="005F452C"/>
    <w:rsid w:val="00607DD8"/>
    <w:rsid w:val="00631BBF"/>
    <w:rsid w:val="00672CEB"/>
    <w:rsid w:val="00683544"/>
    <w:rsid w:val="006A374E"/>
    <w:rsid w:val="006C531F"/>
    <w:rsid w:val="00714BCC"/>
    <w:rsid w:val="007454CB"/>
    <w:rsid w:val="00757406"/>
    <w:rsid w:val="00770F94"/>
    <w:rsid w:val="00776565"/>
    <w:rsid w:val="00784582"/>
    <w:rsid w:val="007A6C92"/>
    <w:rsid w:val="00813DA5"/>
    <w:rsid w:val="00827F21"/>
    <w:rsid w:val="00876359"/>
    <w:rsid w:val="00885156"/>
    <w:rsid w:val="008A262B"/>
    <w:rsid w:val="008A5842"/>
    <w:rsid w:val="008D6089"/>
    <w:rsid w:val="008E34F4"/>
    <w:rsid w:val="00900C2B"/>
    <w:rsid w:val="0092460F"/>
    <w:rsid w:val="00932C0A"/>
    <w:rsid w:val="00945AE0"/>
    <w:rsid w:val="00971DEA"/>
    <w:rsid w:val="00986461"/>
    <w:rsid w:val="009C4A1A"/>
    <w:rsid w:val="009C541E"/>
    <w:rsid w:val="009F7490"/>
    <w:rsid w:val="00A270E1"/>
    <w:rsid w:val="00A90706"/>
    <w:rsid w:val="00AD17EA"/>
    <w:rsid w:val="00AF4081"/>
    <w:rsid w:val="00B23872"/>
    <w:rsid w:val="00B51F10"/>
    <w:rsid w:val="00B8577E"/>
    <w:rsid w:val="00B879D7"/>
    <w:rsid w:val="00BB4BDE"/>
    <w:rsid w:val="00BD5884"/>
    <w:rsid w:val="00C0286B"/>
    <w:rsid w:val="00C0652E"/>
    <w:rsid w:val="00C35F73"/>
    <w:rsid w:val="00C66E5D"/>
    <w:rsid w:val="00CA4EEF"/>
    <w:rsid w:val="00CC33C3"/>
    <w:rsid w:val="00CF09A0"/>
    <w:rsid w:val="00D23AF9"/>
    <w:rsid w:val="00D501BD"/>
    <w:rsid w:val="00D6670D"/>
    <w:rsid w:val="00D91EE5"/>
    <w:rsid w:val="00DA5D3F"/>
    <w:rsid w:val="00DE029D"/>
    <w:rsid w:val="00E37973"/>
    <w:rsid w:val="00EC7058"/>
    <w:rsid w:val="00ED084A"/>
    <w:rsid w:val="00ED218B"/>
    <w:rsid w:val="00EE6891"/>
    <w:rsid w:val="00F03E49"/>
    <w:rsid w:val="00F2185F"/>
    <w:rsid w:val="00F25C34"/>
    <w:rsid w:val="00F371DD"/>
    <w:rsid w:val="00F57266"/>
    <w:rsid w:val="00F809A9"/>
    <w:rsid w:val="00F909C4"/>
    <w:rsid w:val="00FF6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69B5E"/>
  <w15:docId w15:val="{D350F082-AB4B-4AFF-AE1C-6396C5E9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5E3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66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6A2"/>
  </w:style>
  <w:style w:type="paragraph" w:styleId="Stopka">
    <w:name w:val="footer"/>
    <w:basedOn w:val="Normalny"/>
    <w:link w:val="StopkaZnak"/>
    <w:uiPriority w:val="99"/>
    <w:unhideWhenUsed/>
    <w:rsid w:val="0025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6A2"/>
  </w:style>
  <w:style w:type="paragraph" w:styleId="Tekstdymka">
    <w:name w:val="Balloon Text"/>
    <w:basedOn w:val="Normalny"/>
    <w:link w:val="TekstdymkaZnak"/>
    <w:uiPriority w:val="99"/>
    <w:semiHidden/>
    <w:unhideWhenUsed/>
    <w:rsid w:val="002566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6A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66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566A2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2566A2"/>
    <w:pPr>
      <w:spacing w:line="241" w:lineRule="atLeast"/>
    </w:pPr>
    <w:rPr>
      <w:color w:val="auto"/>
    </w:rPr>
  </w:style>
  <w:style w:type="character" w:styleId="Hipercze">
    <w:name w:val="Hyperlink"/>
    <w:basedOn w:val="Domylnaczcionkaakapitu"/>
    <w:semiHidden/>
    <w:rsid w:val="002A55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A55E3"/>
    <w:pPr>
      <w:suppressAutoHyphens/>
      <w:spacing w:after="200" w:line="276" w:lineRule="auto"/>
      <w:ind w:left="720"/>
      <w:jc w:val="left"/>
    </w:pPr>
    <w:rPr>
      <w:rFonts w:eastAsia="Times New Roman" w:cs="Calibri"/>
      <w:lang w:eastAsia="ar-SA"/>
    </w:rPr>
  </w:style>
  <w:style w:type="paragraph" w:customStyle="1" w:styleId="Domynie">
    <w:name w:val="Domy徑nie"/>
    <w:uiPriority w:val="99"/>
    <w:rsid w:val="002A55E3"/>
    <w:pPr>
      <w:autoSpaceDE w:val="0"/>
      <w:autoSpaceDN w:val="0"/>
      <w:adjustRightInd w:val="0"/>
    </w:pPr>
    <w:rPr>
      <w:rFonts w:ascii="Calibri" w:eastAsia="Times New Roman" w:hAnsi="Calibri" w:cs="Calibri"/>
      <w:kern w:val="1"/>
    </w:rPr>
  </w:style>
  <w:style w:type="paragraph" w:customStyle="1" w:styleId="msolistparagraph0">
    <w:name w:val="msolistparagraph"/>
    <w:basedOn w:val="Normalny"/>
    <w:rsid w:val="002A55E3"/>
    <w:pPr>
      <w:suppressAutoHyphens/>
      <w:spacing w:after="200" w:line="276" w:lineRule="auto"/>
      <w:ind w:left="720"/>
      <w:jc w:val="left"/>
    </w:pPr>
    <w:rPr>
      <w:rFonts w:eastAsia="Times New Roman" w:cs="Calibri"/>
      <w:lang w:eastAsia="ar-SA"/>
    </w:rPr>
  </w:style>
  <w:style w:type="character" w:styleId="Pogrubienie">
    <w:name w:val="Strong"/>
    <w:basedOn w:val="Domylnaczcionkaakapitu"/>
    <w:uiPriority w:val="22"/>
    <w:qFormat/>
    <w:rsid w:val="00BD588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F408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ny1">
    <w:name w:val="Normalny1"/>
    <w:basedOn w:val="Domylnaczcionkaakapitu"/>
    <w:rsid w:val="00AF4081"/>
  </w:style>
  <w:style w:type="paragraph" w:customStyle="1" w:styleId="creator">
    <w:name w:val="creator"/>
    <w:basedOn w:val="Normalny"/>
    <w:rsid w:val="00AF408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14BCC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B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4B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4B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B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BC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~1.NAW\AppData\Local\Temp\papier_AS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4F8BF-773A-4120-BAA4-9FFEFB52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papier_ASP</Template>
  <TotalTime>6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agnieszka.nawrot</dc:creator>
  <cp:lastModifiedBy>admin</cp:lastModifiedBy>
  <cp:revision>4</cp:revision>
  <cp:lastPrinted>2019-04-04T07:06:00Z</cp:lastPrinted>
  <dcterms:created xsi:type="dcterms:W3CDTF">2026-03-10T14:33:00Z</dcterms:created>
  <dcterms:modified xsi:type="dcterms:W3CDTF">2026-03-12T08:04:00Z</dcterms:modified>
</cp:coreProperties>
</file>